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8752" w:type="dxa"/>
        <w:tblLook w:val="04A0" w:firstRow="1" w:lastRow="0" w:firstColumn="1" w:lastColumn="0" w:noHBand="0" w:noVBand="1"/>
      </w:tblPr>
      <w:tblGrid>
        <w:gridCol w:w="2129"/>
        <w:gridCol w:w="2129"/>
        <w:gridCol w:w="2365"/>
        <w:gridCol w:w="2129"/>
      </w:tblGrid>
      <w:tr w:rsidR="00121F20" w:rsidTr="007D1BD1">
        <w:trPr>
          <w:trHeight w:val="416"/>
        </w:trPr>
        <w:tc>
          <w:tcPr>
            <w:tcW w:w="8752" w:type="dxa"/>
            <w:gridSpan w:val="4"/>
          </w:tcPr>
          <w:p w:rsidR="00121F20" w:rsidRPr="00746EED" w:rsidRDefault="00121F20" w:rsidP="00121F20">
            <w:pPr>
              <w:jc w:val="center"/>
              <w:rPr>
                <w:b/>
              </w:rPr>
            </w:pPr>
            <w:r>
              <w:rPr>
                <w:b/>
              </w:rPr>
              <w:t>Year 7</w:t>
            </w:r>
          </w:p>
        </w:tc>
      </w:tr>
      <w:tr w:rsidR="00746EED" w:rsidTr="00A7298B">
        <w:trPr>
          <w:trHeight w:val="416"/>
        </w:trPr>
        <w:tc>
          <w:tcPr>
            <w:tcW w:w="2129" w:type="dxa"/>
          </w:tcPr>
          <w:p w:rsidR="00746EED" w:rsidRPr="00746EED" w:rsidRDefault="00746EED">
            <w:pPr>
              <w:rPr>
                <w:b/>
              </w:rPr>
            </w:pPr>
            <w:r w:rsidRPr="00746EED">
              <w:rPr>
                <w:b/>
              </w:rPr>
              <w:t>Date</w:t>
            </w:r>
          </w:p>
          <w:p w:rsidR="00746EED" w:rsidRPr="00746EED" w:rsidRDefault="00746EED">
            <w:pPr>
              <w:rPr>
                <w:b/>
              </w:rPr>
            </w:pPr>
          </w:p>
          <w:p w:rsidR="00746EED" w:rsidRPr="00746EED" w:rsidRDefault="00746EED">
            <w:pPr>
              <w:rPr>
                <w:b/>
              </w:rPr>
            </w:pPr>
          </w:p>
        </w:tc>
        <w:tc>
          <w:tcPr>
            <w:tcW w:w="2129" w:type="dxa"/>
          </w:tcPr>
          <w:p w:rsidR="00746EED" w:rsidRPr="00746EED" w:rsidRDefault="00746EED">
            <w:pPr>
              <w:rPr>
                <w:b/>
              </w:rPr>
            </w:pPr>
            <w:r w:rsidRPr="00746EED">
              <w:rPr>
                <w:b/>
              </w:rPr>
              <w:t>Sport</w:t>
            </w:r>
          </w:p>
        </w:tc>
        <w:tc>
          <w:tcPr>
            <w:tcW w:w="2365" w:type="dxa"/>
          </w:tcPr>
          <w:p w:rsidR="00746EED" w:rsidRPr="00746EED" w:rsidRDefault="00746EED">
            <w:pPr>
              <w:rPr>
                <w:b/>
              </w:rPr>
            </w:pPr>
            <w:r w:rsidRPr="00746EED">
              <w:rPr>
                <w:b/>
              </w:rPr>
              <w:t>Opposition</w:t>
            </w:r>
          </w:p>
        </w:tc>
        <w:tc>
          <w:tcPr>
            <w:tcW w:w="2129" w:type="dxa"/>
          </w:tcPr>
          <w:p w:rsidR="00746EED" w:rsidRPr="00746EED" w:rsidRDefault="00746EED">
            <w:pPr>
              <w:rPr>
                <w:b/>
              </w:rPr>
            </w:pPr>
            <w:r w:rsidRPr="00746EED">
              <w:rPr>
                <w:b/>
              </w:rPr>
              <w:t>Venue</w:t>
            </w:r>
          </w:p>
        </w:tc>
      </w:tr>
      <w:tr w:rsidR="00746EED" w:rsidTr="00A7298B">
        <w:tc>
          <w:tcPr>
            <w:tcW w:w="2129" w:type="dxa"/>
          </w:tcPr>
          <w:p w:rsidR="00746EED" w:rsidRDefault="00746EED">
            <w:r>
              <w:t>22/10/15</w:t>
            </w:r>
          </w:p>
        </w:tc>
        <w:tc>
          <w:tcPr>
            <w:tcW w:w="2129" w:type="dxa"/>
          </w:tcPr>
          <w:p w:rsidR="00746EED" w:rsidRDefault="00746EED">
            <w:r>
              <w:t>7a Netball</w:t>
            </w:r>
          </w:p>
        </w:tc>
        <w:tc>
          <w:tcPr>
            <w:tcW w:w="2365" w:type="dxa"/>
          </w:tcPr>
          <w:p w:rsidR="00746EED" w:rsidRDefault="00746EED">
            <w:r>
              <w:t>Ruislip High</w:t>
            </w:r>
          </w:p>
        </w:tc>
        <w:tc>
          <w:tcPr>
            <w:tcW w:w="2129" w:type="dxa"/>
          </w:tcPr>
          <w:p w:rsidR="00746EED" w:rsidRDefault="00746EED">
            <w:r>
              <w:t>Ruislip High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22/10/15</w:t>
            </w:r>
          </w:p>
        </w:tc>
        <w:tc>
          <w:tcPr>
            <w:tcW w:w="2129" w:type="dxa"/>
          </w:tcPr>
          <w:p w:rsidR="00A7298B" w:rsidRDefault="00A7298B" w:rsidP="00A7298B">
            <w:r>
              <w:t>U14 Futsal</w:t>
            </w:r>
          </w:p>
        </w:tc>
        <w:tc>
          <w:tcPr>
            <w:tcW w:w="2365" w:type="dxa"/>
          </w:tcPr>
          <w:p w:rsidR="00A7298B" w:rsidRDefault="00A7298B" w:rsidP="00A7298B">
            <w:proofErr w:type="spellStart"/>
            <w:r>
              <w:t>Harefield</w:t>
            </w:r>
            <w:proofErr w:type="spellEnd"/>
            <w:r>
              <w:t xml:space="preserve"> Academy</w:t>
            </w:r>
          </w:p>
        </w:tc>
        <w:tc>
          <w:tcPr>
            <w:tcW w:w="2129" w:type="dxa"/>
          </w:tcPr>
          <w:p w:rsidR="00A7298B" w:rsidRDefault="00A7298B" w:rsidP="00A7298B">
            <w:proofErr w:type="spellStart"/>
            <w:r>
              <w:t>Vyners</w:t>
            </w:r>
            <w:proofErr w:type="spellEnd"/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05/11/15</w:t>
            </w:r>
          </w:p>
        </w:tc>
        <w:tc>
          <w:tcPr>
            <w:tcW w:w="2129" w:type="dxa"/>
          </w:tcPr>
          <w:p w:rsidR="00A7298B" w:rsidRDefault="00A7298B" w:rsidP="00A7298B">
            <w:r>
              <w:t>7a &amp; 7b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>Haydon</w:t>
            </w:r>
          </w:p>
        </w:tc>
        <w:tc>
          <w:tcPr>
            <w:tcW w:w="2129" w:type="dxa"/>
          </w:tcPr>
          <w:p w:rsidR="00A7298B" w:rsidRDefault="00A7298B" w:rsidP="00A7298B">
            <w:r>
              <w:t>Haydon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11/11/15</w:t>
            </w:r>
          </w:p>
        </w:tc>
        <w:tc>
          <w:tcPr>
            <w:tcW w:w="2129" w:type="dxa"/>
          </w:tcPr>
          <w:p w:rsidR="00A7298B" w:rsidRDefault="00A7298B" w:rsidP="00A7298B">
            <w:r>
              <w:t>7a &amp; 7b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>Northwood College</w:t>
            </w:r>
          </w:p>
        </w:tc>
        <w:tc>
          <w:tcPr>
            <w:tcW w:w="2129" w:type="dxa"/>
          </w:tcPr>
          <w:p w:rsidR="00A7298B" w:rsidRDefault="00A7298B" w:rsidP="00A7298B">
            <w:r>
              <w:t xml:space="preserve">Northwood College 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11/11/15</w:t>
            </w:r>
          </w:p>
        </w:tc>
        <w:tc>
          <w:tcPr>
            <w:tcW w:w="2129" w:type="dxa"/>
          </w:tcPr>
          <w:p w:rsidR="00A7298B" w:rsidRDefault="00A7298B" w:rsidP="00A7298B">
            <w:r>
              <w:t>U14 Futsal</w:t>
            </w:r>
          </w:p>
        </w:tc>
        <w:tc>
          <w:tcPr>
            <w:tcW w:w="2365" w:type="dxa"/>
          </w:tcPr>
          <w:p w:rsidR="00A7298B" w:rsidRDefault="00A7298B" w:rsidP="00A7298B">
            <w:proofErr w:type="spellStart"/>
            <w:r>
              <w:t>Bishopshalt</w:t>
            </w:r>
            <w:proofErr w:type="spellEnd"/>
          </w:p>
        </w:tc>
        <w:tc>
          <w:tcPr>
            <w:tcW w:w="2129" w:type="dxa"/>
          </w:tcPr>
          <w:p w:rsidR="00A7298B" w:rsidRDefault="00A7298B" w:rsidP="00A7298B">
            <w:proofErr w:type="spellStart"/>
            <w:r>
              <w:t>Vyners</w:t>
            </w:r>
            <w:proofErr w:type="spellEnd"/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23/11/15</w:t>
            </w:r>
          </w:p>
        </w:tc>
        <w:tc>
          <w:tcPr>
            <w:tcW w:w="2129" w:type="dxa"/>
          </w:tcPr>
          <w:p w:rsidR="00A7298B" w:rsidRDefault="00A7298B" w:rsidP="00A7298B">
            <w:r>
              <w:t>7b Netball</w:t>
            </w:r>
          </w:p>
        </w:tc>
        <w:tc>
          <w:tcPr>
            <w:tcW w:w="2365" w:type="dxa"/>
          </w:tcPr>
          <w:p w:rsidR="00A7298B" w:rsidRDefault="00A7298B" w:rsidP="00A7298B">
            <w:proofErr w:type="spellStart"/>
            <w:r>
              <w:t>Harefield</w:t>
            </w:r>
            <w:proofErr w:type="spellEnd"/>
            <w:r>
              <w:t xml:space="preserve"> Academy</w:t>
            </w:r>
          </w:p>
        </w:tc>
        <w:tc>
          <w:tcPr>
            <w:tcW w:w="2129" w:type="dxa"/>
          </w:tcPr>
          <w:p w:rsidR="00A7298B" w:rsidRDefault="00A7298B" w:rsidP="00A7298B">
            <w:r>
              <w:t>Vyners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26/11/15</w:t>
            </w:r>
          </w:p>
        </w:tc>
        <w:tc>
          <w:tcPr>
            <w:tcW w:w="2129" w:type="dxa"/>
          </w:tcPr>
          <w:p w:rsidR="00A7298B" w:rsidRDefault="00A7298B" w:rsidP="00A7298B">
            <w:r>
              <w:t>U14 Futsal</w:t>
            </w:r>
          </w:p>
        </w:tc>
        <w:tc>
          <w:tcPr>
            <w:tcW w:w="2365" w:type="dxa"/>
          </w:tcPr>
          <w:p w:rsidR="00A7298B" w:rsidRDefault="00A7298B" w:rsidP="00A7298B">
            <w:r>
              <w:t>Ruislip High</w:t>
            </w:r>
          </w:p>
        </w:tc>
        <w:tc>
          <w:tcPr>
            <w:tcW w:w="2129" w:type="dxa"/>
          </w:tcPr>
          <w:p w:rsidR="00A7298B" w:rsidRDefault="00A7298B" w:rsidP="00A7298B">
            <w:r>
              <w:t>Ruislip High</w:t>
            </w:r>
          </w:p>
        </w:tc>
      </w:tr>
      <w:tr w:rsidR="00121F20" w:rsidTr="00A7298B">
        <w:tc>
          <w:tcPr>
            <w:tcW w:w="2129" w:type="dxa"/>
          </w:tcPr>
          <w:p w:rsidR="00121F20" w:rsidRDefault="00121F20" w:rsidP="00A7298B">
            <w:r>
              <w:t>10/12/15</w:t>
            </w:r>
          </w:p>
        </w:tc>
        <w:tc>
          <w:tcPr>
            <w:tcW w:w="2129" w:type="dxa"/>
          </w:tcPr>
          <w:p w:rsidR="00121F20" w:rsidRDefault="00121F20" w:rsidP="00A7298B">
            <w:r>
              <w:t>U14 Futsal</w:t>
            </w:r>
          </w:p>
        </w:tc>
        <w:tc>
          <w:tcPr>
            <w:tcW w:w="2365" w:type="dxa"/>
          </w:tcPr>
          <w:p w:rsidR="00121F20" w:rsidRDefault="00121F20" w:rsidP="00A7298B">
            <w:r>
              <w:t>Haydon</w:t>
            </w:r>
          </w:p>
        </w:tc>
        <w:tc>
          <w:tcPr>
            <w:tcW w:w="2129" w:type="dxa"/>
          </w:tcPr>
          <w:p w:rsidR="00121F20" w:rsidRDefault="00121F20" w:rsidP="00A7298B">
            <w:r>
              <w:t>Home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03/02/16</w:t>
            </w:r>
          </w:p>
        </w:tc>
        <w:tc>
          <w:tcPr>
            <w:tcW w:w="2129" w:type="dxa"/>
          </w:tcPr>
          <w:p w:rsidR="00A7298B" w:rsidRDefault="00A7298B" w:rsidP="00A7298B">
            <w:r>
              <w:t>7b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>Uxbridge High</w:t>
            </w:r>
          </w:p>
        </w:tc>
        <w:tc>
          <w:tcPr>
            <w:tcW w:w="2129" w:type="dxa"/>
          </w:tcPr>
          <w:p w:rsidR="00A7298B" w:rsidRDefault="00A7298B" w:rsidP="00A7298B">
            <w:r>
              <w:t>Vyners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02/03/16</w:t>
            </w:r>
          </w:p>
        </w:tc>
        <w:tc>
          <w:tcPr>
            <w:tcW w:w="2129" w:type="dxa"/>
          </w:tcPr>
          <w:p w:rsidR="00A7298B" w:rsidRDefault="00A7298B" w:rsidP="00A7298B">
            <w:r>
              <w:t>7a &amp; 7b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>Borough Tournament</w:t>
            </w:r>
          </w:p>
        </w:tc>
        <w:tc>
          <w:tcPr>
            <w:tcW w:w="2129" w:type="dxa"/>
          </w:tcPr>
          <w:p w:rsidR="00A7298B" w:rsidRDefault="00A7298B" w:rsidP="00A7298B">
            <w:r>
              <w:t xml:space="preserve">St Helens </w:t>
            </w:r>
          </w:p>
        </w:tc>
      </w:tr>
    </w:tbl>
    <w:p w:rsidR="00746EED" w:rsidRDefault="00746EED"/>
    <w:p w:rsidR="00121F20" w:rsidRDefault="00121F20"/>
    <w:p w:rsidR="00121F20" w:rsidRDefault="00121F20">
      <w:bookmarkStart w:id="0" w:name="_GoBack"/>
      <w:bookmarkEnd w:id="0"/>
    </w:p>
    <w:p w:rsidR="00746EED" w:rsidRDefault="00746EED"/>
    <w:tbl>
      <w:tblPr>
        <w:tblStyle w:val="TableGrid"/>
        <w:tblW w:w="8752" w:type="dxa"/>
        <w:tblLook w:val="04A0" w:firstRow="1" w:lastRow="0" w:firstColumn="1" w:lastColumn="0" w:noHBand="0" w:noVBand="1"/>
      </w:tblPr>
      <w:tblGrid>
        <w:gridCol w:w="2129"/>
        <w:gridCol w:w="2129"/>
        <w:gridCol w:w="2365"/>
        <w:gridCol w:w="2129"/>
      </w:tblGrid>
      <w:tr w:rsidR="00121F20" w:rsidTr="003B261F">
        <w:trPr>
          <w:trHeight w:val="416"/>
        </w:trPr>
        <w:tc>
          <w:tcPr>
            <w:tcW w:w="8752" w:type="dxa"/>
            <w:gridSpan w:val="4"/>
          </w:tcPr>
          <w:p w:rsidR="00121F20" w:rsidRPr="00746EED" w:rsidRDefault="00121F20" w:rsidP="00121F20">
            <w:pPr>
              <w:tabs>
                <w:tab w:val="left" w:pos="3615"/>
              </w:tabs>
              <w:rPr>
                <w:b/>
              </w:rPr>
            </w:pPr>
            <w:r>
              <w:rPr>
                <w:b/>
              </w:rPr>
              <w:tab/>
              <w:t xml:space="preserve">Year 8 </w:t>
            </w:r>
          </w:p>
        </w:tc>
      </w:tr>
      <w:tr w:rsidR="00746EED" w:rsidTr="00A7298B">
        <w:trPr>
          <w:trHeight w:val="416"/>
        </w:trPr>
        <w:tc>
          <w:tcPr>
            <w:tcW w:w="2129" w:type="dxa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Date</w:t>
            </w:r>
          </w:p>
          <w:p w:rsidR="00746EED" w:rsidRPr="00746EED" w:rsidRDefault="00746EED" w:rsidP="00917998">
            <w:pPr>
              <w:rPr>
                <w:b/>
              </w:rPr>
            </w:pPr>
          </w:p>
          <w:p w:rsidR="00746EED" w:rsidRPr="00746EED" w:rsidRDefault="00746EED" w:rsidP="00917998">
            <w:pPr>
              <w:rPr>
                <w:b/>
              </w:rPr>
            </w:pPr>
          </w:p>
        </w:tc>
        <w:tc>
          <w:tcPr>
            <w:tcW w:w="2129" w:type="dxa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Sport</w:t>
            </w:r>
          </w:p>
        </w:tc>
        <w:tc>
          <w:tcPr>
            <w:tcW w:w="2365" w:type="dxa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Opposition</w:t>
            </w:r>
          </w:p>
        </w:tc>
        <w:tc>
          <w:tcPr>
            <w:tcW w:w="2129" w:type="dxa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Venue</w:t>
            </w:r>
          </w:p>
        </w:tc>
      </w:tr>
      <w:tr w:rsidR="00746EED" w:rsidTr="00A7298B">
        <w:tc>
          <w:tcPr>
            <w:tcW w:w="2129" w:type="dxa"/>
          </w:tcPr>
          <w:p w:rsidR="00746EED" w:rsidRDefault="00746EED" w:rsidP="00917998">
            <w:r>
              <w:t>22/10/15</w:t>
            </w:r>
          </w:p>
        </w:tc>
        <w:tc>
          <w:tcPr>
            <w:tcW w:w="2129" w:type="dxa"/>
          </w:tcPr>
          <w:p w:rsidR="00746EED" w:rsidRDefault="00746EED" w:rsidP="00917998">
            <w:r>
              <w:t>8a Netball</w:t>
            </w:r>
          </w:p>
        </w:tc>
        <w:tc>
          <w:tcPr>
            <w:tcW w:w="2365" w:type="dxa"/>
          </w:tcPr>
          <w:p w:rsidR="00746EED" w:rsidRDefault="00746EED" w:rsidP="00917998">
            <w:r>
              <w:t>Ruislip High</w:t>
            </w:r>
          </w:p>
        </w:tc>
        <w:tc>
          <w:tcPr>
            <w:tcW w:w="2129" w:type="dxa"/>
          </w:tcPr>
          <w:p w:rsidR="00746EED" w:rsidRDefault="00746EED" w:rsidP="00917998">
            <w:r>
              <w:t>Ruislip High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22/10/15</w:t>
            </w:r>
          </w:p>
        </w:tc>
        <w:tc>
          <w:tcPr>
            <w:tcW w:w="2129" w:type="dxa"/>
          </w:tcPr>
          <w:p w:rsidR="00A7298B" w:rsidRDefault="00A7298B" w:rsidP="00A7298B">
            <w:r>
              <w:t>U14 Futsal</w:t>
            </w:r>
          </w:p>
        </w:tc>
        <w:tc>
          <w:tcPr>
            <w:tcW w:w="2365" w:type="dxa"/>
          </w:tcPr>
          <w:p w:rsidR="00A7298B" w:rsidRDefault="00A7298B" w:rsidP="00A7298B">
            <w:proofErr w:type="spellStart"/>
            <w:r>
              <w:t>Harefield</w:t>
            </w:r>
            <w:proofErr w:type="spellEnd"/>
            <w:r>
              <w:t xml:space="preserve"> Academy</w:t>
            </w:r>
          </w:p>
        </w:tc>
        <w:tc>
          <w:tcPr>
            <w:tcW w:w="2129" w:type="dxa"/>
          </w:tcPr>
          <w:p w:rsidR="00A7298B" w:rsidRDefault="00A7298B" w:rsidP="00A7298B">
            <w:proofErr w:type="spellStart"/>
            <w:r>
              <w:t>Vyners</w:t>
            </w:r>
            <w:proofErr w:type="spellEnd"/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09/11/15</w:t>
            </w:r>
          </w:p>
        </w:tc>
        <w:tc>
          <w:tcPr>
            <w:tcW w:w="2129" w:type="dxa"/>
          </w:tcPr>
          <w:p w:rsidR="00A7298B" w:rsidRDefault="00A7298B" w:rsidP="00A7298B">
            <w:r>
              <w:t>8b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 xml:space="preserve">Douay </w:t>
            </w:r>
          </w:p>
        </w:tc>
        <w:tc>
          <w:tcPr>
            <w:tcW w:w="2129" w:type="dxa"/>
          </w:tcPr>
          <w:p w:rsidR="00A7298B" w:rsidRDefault="00A7298B" w:rsidP="00A7298B">
            <w:r>
              <w:t>Vyners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11/11/15</w:t>
            </w:r>
          </w:p>
        </w:tc>
        <w:tc>
          <w:tcPr>
            <w:tcW w:w="2129" w:type="dxa"/>
          </w:tcPr>
          <w:p w:rsidR="00A7298B" w:rsidRDefault="00A7298B" w:rsidP="00A7298B">
            <w:r>
              <w:t>8a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>Northwood College</w:t>
            </w:r>
          </w:p>
        </w:tc>
        <w:tc>
          <w:tcPr>
            <w:tcW w:w="2129" w:type="dxa"/>
          </w:tcPr>
          <w:p w:rsidR="00A7298B" w:rsidRDefault="00A7298B" w:rsidP="00A7298B">
            <w:r>
              <w:t xml:space="preserve"> Northwood College</w:t>
            </w:r>
          </w:p>
        </w:tc>
      </w:tr>
      <w:tr w:rsidR="00A7298B" w:rsidTr="002076E4">
        <w:tc>
          <w:tcPr>
            <w:tcW w:w="2129" w:type="dxa"/>
          </w:tcPr>
          <w:p w:rsidR="00A7298B" w:rsidRDefault="00A7298B" w:rsidP="002076E4">
            <w:r>
              <w:t>11/11/15</w:t>
            </w:r>
          </w:p>
        </w:tc>
        <w:tc>
          <w:tcPr>
            <w:tcW w:w="2129" w:type="dxa"/>
          </w:tcPr>
          <w:p w:rsidR="00A7298B" w:rsidRDefault="00A7298B" w:rsidP="002076E4">
            <w:r>
              <w:t>U14 Futsal</w:t>
            </w:r>
          </w:p>
        </w:tc>
        <w:tc>
          <w:tcPr>
            <w:tcW w:w="2365" w:type="dxa"/>
          </w:tcPr>
          <w:p w:rsidR="00A7298B" w:rsidRDefault="00A7298B" w:rsidP="002076E4">
            <w:proofErr w:type="spellStart"/>
            <w:r>
              <w:t>Bishopshalt</w:t>
            </w:r>
            <w:proofErr w:type="spellEnd"/>
          </w:p>
        </w:tc>
        <w:tc>
          <w:tcPr>
            <w:tcW w:w="2129" w:type="dxa"/>
          </w:tcPr>
          <w:p w:rsidR="00A7298B" w:rsidRDefault="00A7298B" w:rsidP="002076E4">
            <w:proofErr w:type="spellStart"/>
            <w:r>
              <w:t>Vyners</w:t>
            </w:r>
            <w:proofErr w:type="spellEnd"/>
          </w:p>
        </w:tc>
      </w:tr>
      <w:tr w:rsidR="00A7298B" w:rsidTr="002076E4">
        <w:tc>
          <w:tcPr>
            <w:tcW w:w="2129" w:type="dxa"/>
          </w:tcPr>
          <w:p w:rsidR="00A7298B" w:rsidRDefault="00A7298B" w:rsidP="002076E4">
            <w:r>
              <w:t>26/11/15</w:t>
            </w:r>
          </w:p>
        </w:tc>
        <w:tc>
          <w:tcPr>
            <w:tcW w:w="2129" w:type="dxa"/>
          </w:tcPr>
          <w:p w:rsidR="00A7298B" w:rsidRDefault="00A7298B" w:rsidP="002076E4">
            <w:r>
              <w:t>U14 Futsal</w:t>
            </w:r>
          </w:p>
        </w:tc>
        <w:tc>
          <w:tcPr>
            <w:tcW w:w="2365" w:type="dxa"/>
          </w:tcPr>
          <w:p w:rsidR="00A7298B" w:rsidRDefault="00A7298B" w:rsidP="002076E4">
            <w:r>
              <w:t>Ruislip High</w:t>
            </w:r>
          </w:p>
        </w:tc>
        <w:tc>
          <w:tcPr>
            <w:tcW w:w="2129" w:type="dxa"/>
          </w:tcPr>
          <w:p w:rsidR="00A7298B" w:rsidRDefault="00A7298B" w:rsidP="002076E4">
            <w:r>
              <w:t>Ruislip High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02/12/15</w:t>
            </w:r>
          </w:p>
        </w:tc>
        <w:tc>
          <w:tcPr>
            <w:tcW w:w="2129" w:type="dxa"/>
          </w:tcPr>
          <w:p w:rsidR="00A7298B" w:rsidRDefault="00A7298B" w:rsidP="00A7298B">
            <w:r>
              <w:t>8a &amp; 8b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>St Marys</w:t>
            </w:r>
          </w:p>
        </w:tc>
        <w:tc>
          <w:tcPr>
            <w:tcW w:w="2129" w:type="dxa"/>
          </w:tcPr>
          <w:p w:rsidR="00A7298B" w:rsidRDefault="00A7298B" w:rsidP="00A7298B">
            <w:r>
              <w:t xml:space="preserve">St Marys </w:t>
            </w:r>
          </w:p>
        </w:tc>
      </w:tr>
      <w:tr w:rsidR="00121F20" w:rsidTr="002076E4">
        <w:tc>
          <w:tcPr>
            <w:tcW w:w="2129" w:type="dxa"/>
          </w:tcPr>
          <w:p w:rsidR="00121F20" w:rsidRDefault="00121F20" w:rsidP="002076E4">
            <w:r>
              <w:t>10/12/15</w:t>
            </w:r>
          </w:p>
        </w:tc>
        <w:tc>
          <w:tcPr>
            <w:tcW w:w="2129" w:type="dxa"/>
          </w:tcPr>
          <w:p w:rsidR="00121F20" w:rsidRDefault="00121F20" w:rsidP="002076E4">
            <w:r>
              <w:t>U14 Futsal</w:t>
            </w:r>
          </w:p>
        </w:tc>
        <w:tc>
          <w:tcPr>
            <w:tcW w:w="2365" w:type="dxa"/>
          </w:tcPr>
          <w:p w:rsidR="00121F20" w:rsidRDefault="00121F20" w:rsidP="002076E4">
            <w:r>
              <w:t>Haydon</w:t>
            </w:r>
          </w:p>
        </w:tc>
        <w:tc>
          <w:tcPr>
            <w:tcW w:w="2129" w:type="dxa"/>
          </w:tcPr>
          <w:p w:rsidR="00121F20" w:rsidRDefault="00121F20" w:rsidP="002076E4">
            <w:r>
              <w:t>Home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08/02/16</w:t>
            </w:r>
          </w:p>
        </w:tc>
        <w:tc>
          <w:tcPr>
            <w:tcW w:w="2129" w:type="dxa"/>
          </w:tcPr>
          <w:p w:rsidR="00A7298B" w:rsidRDefault="00A7298B" w:rsidP="00A7298B">
            <w:r>
              <w:t xml:space="preserve"> 8b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>Barnhill</w:t>
            </w:r>
          </w:p>
        </w:tc>
        <w:tc>
          <w:tcPr>
            <w:tcW w:w="2129" w:type="dxa"/>
          </w:tcPr>
          <w:p w:rsidR="00A7298B" w:rsidRDefault="00A7298B" w:rsidP="00A7298B">
            <w:r>
              <w:t>Vyners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14/03/16</w:t>
            </w:r>
          </w:p>
        </w:tc>
        <w:tc>
          <w:tcPr>
            <w:tcW w:w="2129" w:type="dxa"/>
          </w:tcPr>
          <w:p w:rsidR="00A7298B" w:rsidRDefault="00A7298B" w:rsidP="00A7298B">
            <w:r>
              <w:t>8a &amp; 8b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 xml:space="preserve">Borough Tournament </w:t>
            </w:r>
          </w:p>
        </w:tc>
        <w:tc>
          <w:tcPr>
            <w:tcW w:w="2129" w:type="dxa"/>
          </w:tcPr>
          <w:p w:rsidR="00A7298B" w:rsidRDefault="00A7298B" w:rsidP="00A7298B">
            <w:r>
              <w:t xml:space="preserve">St Helens 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/>
        </w:tc>
        <w:tc>
          <w:tcPr>
            <w:tcW w:w="2129" w:type="dxa"/>
          </w:tcPr>
          <w:p w:rsidR="00A7298B" w:rsidRDefault="00A7298B" w:rsidP="00A7298B"/>
        </w:tc>
        <w:tc>
          <w:tcPr>
            <w:tcW w:w="2365" w:type="dxa"/>
          </w:tcPr>
          <w:p w:rsidR="00A7298B" w:rsidRDefault="00A7298B" w:rsidP="00A7298B"/>
        </w:tc>
        <w:tc>
          <w:tcPr>
            <w:tcW w:w="2129" w:type="dxa"/>
          </w:tcPr>
          <w:p w:rsidR="00A7298B" w:rsidRDefault="00A7298B" w:rsidP="00A7298B"/>
        </w:tc>
      </w:tr>
    </w:tbl>
    <w:p w:rsidR="00746EED" w:rsidRDefault="00746EED"/>
    <w:p w:rsidR="00746EED" w:rsidRDefault="00746EED"/>
    <w:p w:rsidR="00746EED" w:rsidRDefault="00746EED"/>
    <w:p w:rsidR="00121F20" w:rsidRDefault="00121F20"/>
    <w:p w:rsidR="00121F20" w:rsidRDefault="00121F20"/>
    <w:p w:rsidR="00121F20" w:rsidRDefault="00121F20"/>
    <w:p w:rsidR="00121F20" w:rsidRDefault="00121F20"/>
    <w:p w:rsidR="00121F20" w:rsidRDefault="00121F20"/>
    <w:p w:rsidR="00121F20" w:rsidRDefault="00121F20"/>
    <w:p w:rsidR="00121F20" w:rsidRDefault="00121F20"/>
    <w:p w:rsidR="00121F20" w:rsidRDefault="00121F20"/>
    <w:tbl>
      <w:tblPr>
        <w:tblStyle w:val="TableGrid"/>
        <w:tblW w:w="8752" w:type="dxa"/>
        <w:tblLook w:val="04A0" w:firstRow="1" w:lastRow="0" w:firstColumn="1" w:lastColumn="0" w:noHBand="0" w:noVBand="1"/>
      </w:tblPr>
      <w:tblGrid>
        <w:gridCol w:w="2129"/>
        <w:gridCol w:w="2129"/>
        <w:gridCol w:w="2365"/>
        <w:gridCol w:w="2129"/>
      </w:tblGrid>
      <w:tr w:rsidR="00121F20" w:rsidTr="0043482E">
        <w:trPr>
          <w:trHeight w:val="416"/>
        </w:trPr>
        <w:tc>
          <w:tcPr>
            <w:tcW w:w="8752" w:type="dxa"/>
            <w:gridSpan w:val="4"/>
          </w:tcPr>
          <w:p w:rsidR="00121F20" w:rsidRPr="00746EED" w:rsidRDefault="00121F20" w:rsidP="00121F20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9 </w:t>
            </w:r>
          </w:p>
        </w:tc>
      </w:tr>
      <w:tr w:rsidR="00746EED" w:rsidTr="00A7298B">
        <w:trPr>
          <w:trHeight w:val="416"/>
        </w:trPr>
        <w:tc>
          <w:tcPr>
            <w:tcW w:w="2129" w:type="dxa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Date</w:t>
            </w:r>
          </w:p>
          <w:p w:rsidR="00746EED" w:rsidRPr="00746EED" w:rsidRDefault="00746EED" w:rsidP="00917998">
            <w:pPr>
              <w:rPr>
                <w:b/>
              </w:rPr>
            </w:pPr>
          </w:p>
          <w:p w:rsidR="00746EED" w:rsidRPr="00746EED" w:rsidRDefault="00746EED" w:rsidP="00917998">
            <w:pPr>
              <w:rPr>
                <w:b/>
              </w:rPr>
            </w:pPr>
          </w:p>
        </w:tc>
        <w:tc>
          <w:tcPr>
            <w:tcW w:w="2129" w:type="dxa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Sport</w:t>
            </w:r>
          </w:p>
        </w:tc>
        <w:tc>
          <w:tcPr>
            <w:tcW w:w="2365" w:type="dxa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Opposition</w:t>
            </w:r>
          </w:p>
        </w:tc>
        <w:tc>
          <w:tcPr>
            <w:tcW w:w="2129" w:type="dxa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Venue</w:t>
            </w:r>
          </w:p>
        </w:tc>
      </w:tr>
      <w:tr w:rsidR="00746EED" w:rsidTr="00A7298B">
        <w:tc>
          <w:tcPr>
            <w:tcW w:w="2129" w:type="dxa"/>
          </w:tcPr>
          <w:p w:rsidR="00746EED" w:rsidRDefault="00746EED" w:rsidP="00917998">
            <w:r>
              <w:t>21/10/15</w:t>
            </w:r>
          </w:p>
        </w:tc>
        <w:tc>
          <w:tcPr>
            <w:tcW w:w="2129" w:type="dxa"/>
          </w:tcPr>
          <w:p w:rsidR="00746EED" w:rsidRDefault="00746EED" w:rsidP="00917998">
            <w:r>
              <w:t xml:space="preserve"> 9a Netball</w:t>
            </w:r>
          </w:p>
        </w:tc>
        <w:tc>
          <w:tcPr>
            <w:tcW w:w="2365" w:type="dxa"/>
          </w:tcPr>
          <w:p w:rsidR="00746EED" w:rsidRDefault="00746EED" w:rsidP="00917998">
            <w:r>
              <w:t>Ruislip High</w:t>
            </w:r>
          </w:p>
        </w:tc>
        <w:tc>
          <w:tcPr>
            <w:tcW w:w="2129" w:type="dxa"/>
          </w:tcPr>
          <w:p w:rsidR="00746EED" w:rsidRDefault="00746EED" w:rsidP="00917998">
            <w:r>
              <w:t>Vyners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22/10/15</w:t>
            </w:r>
          </w:p>
        </w:tc>
        <w:tc>
          <w:tcPr>
            <w:tcW w:w="2129" w:type="dxa"/>
          </w:tcPr>
          <w:p w:rsidR="00A7298B" w:rsidRDefault="00A7298B" w:rsidP="00A7298B">
            <w:r>
              <w:t>U16 Futsal</w:t>
            </w:r>
          </w:p>
        </w:tc>
        <w:tc>
          <w:tcPr>
            <w:tcW w:w="2365" w:type="dxa"/>
          </w:tcPr>
          <w:p w:rsidR="00A7298B" w:rsidRDefault="00A7298B" w:rsidP="00A7298B">
            <w:proofErr w:type="spellStart"/>
            <w:r>
              <w:t>Harefield</w:t>
            </w:r>
            <w:proofErr w:type="spellEnd"/>
            <w:r>
              <w:t xml:space="preserve"> Academy</w:t>
            </w:r>
          </w:p>
        </w:tc>
        <w:tc>
          <w:tcPr>
            <w:tcW w:w="2129" w:type="dxa"/>
          </w:tcPr>
          <w:p w:rsidR="00A7298B" w:rsidRDefault="00A7298B" w:rsidP="00A7298B">
            <w:proofErr w:type="spellStart"/>
            <w:r>
              <w:t>Vyners</w:t>
            </w:r>
            <w:proofErr w:type="spellEnd"/>
          </w:p>
        </w:tc>
      </w:tr>
      <w:tr w:rsidR="00A7298B" w:rsidTr="002076E4">
        <w:tc>
          <w:tcPr>
            <w:tcW w:w="2129" w:type="dxa"/>
          </w:tcPr>
          <w:p w:rsidR="00A7298B" w:rsidRDefault="00A7298B" w:rsidP="002076E4">
            <w:r>
              <w:t>11/11/15</w:t>
            </w:r>
          </w:p>
        </w:tc>
        <w:tc>
          <w:tcPr>
            <w:tcW w:w="2129" w:type="dxa"/>
          </w:tcPr>
          <w:p w:rsidR="00A7298B" w:rsidRDefault="00A7298B" w:rsidP="002076E4">
            <w:r>
              <w:t>U16</w:t>
            </w:r>
            <w:r>
              <w:t xml:space="preserve"> Futsal</w:t>
            </w:r>
          </w:p>
        </w:tc>
        <w:tc>
          <w:tcPr>
            <w:tcW w:w="2365" w:type="dxa"/>
          </w:tcPr>
          <w:p w:rsidR="00A7298B" w:rsidRDefault="00A7298B" w:rsidP="002076E4">
            <w:proofErr w:type="spellStart"/>
            <w:r>
              <w:t>Bishopshalt</w:t>
            </w:r>
            <w:proofErr w:type="spellEnd"/>
          </w:p>
        </w:tc>
        <w:tc>
          <w:tcPr>
            <w:tcW w:w="2129" w:type="dxa"/>
          </w:tcPr>
          <w:p w:rsidR="00A7298B" w:rsidRDefault="00A7298B" w:rsidP="002076E4">
            <w:proofErr w:type="spellStart"/>
            <w:r>
              <w:t>Vyners</w:t>
            </w:r>
            <w:proofErr w:type="spellEnd"/>
          </w:p>
        </w:tc>
      </w:tr>
      <w:tr w:rsidR="00121F20" w:rsidTr="002076E4">
        <w:tc>
          <w:tcPr>
            <w:tcW w:w="2129" w:type="dxa"/>
          </w:tcPr>
          <w:p w:rsidR="00121F20" w:rsidRDefault="00121F20" w:rsidP="002076E4">
            <w:r>
              <w:t>10/12/15</w:t>
            </w:r>
          </w:p>
        </w:tc>
        <w:tc>
          <w:tcPr>
            <w:tcW w:w="2129" w:type="dxa"/>
          </w:tcPr>
          <w:p w:rsidR="00121F20" w:rsidRDefault="00121F20" w:rsidP="002076E4">
            <w:r>
              <w:t>U16</w:t>
            </w:r>
            <w:r>
              <w:t xml:space="preserve"> Futsal</w:t>
            </w:r>
          </w:p>
        </w:tc>
        <w:tc>
          <w:tcPr>
            <w:tcW w:w="2365" w:type="dxa"/>
          </w:tcPr>
          <w:p w:rsidR="00121F20" w:rsidRDefault="00121F20" w:rsidP="002076E4">
            <w:r>
              <w:t>Haydon</w:t>
            </w:r>
          </w:p>
        </w:tc>
        <w:tc>
          <w:tcPr>
            <w:tcW w:w="2129" w:type="dxa"/>
          </w:tcPr>
          <w:p w:rsidR="00121F20" w:rsidRDefault="00121F20" w:rsidP="002076E4">
            <w:r>
              <w:t>Home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18/01/16</w:t>
            </w:r>
          </w:p>
        </w:tc>
        <w:tc>
          <w:tcPr>
            <w:tcW w:w="2129" w:type="dxa"/>
          </w:tcPr>
          <w:p w:rsidR="00A7298B" w:rsidRDefault="00A7298B" w:rsidP="00A7298B">
            <w:r>
              <w:t>9a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>Northwood College</w:t>
            </w:r>
          </w:p>
        </w:tc>
        <w:tc>
          <w:tcPr>
            <w:tcW w:w="2129" w:type="dxa"/>
          </w:tcPr>
          <w:p w:rsidR="00A7298B" w:rsidRDefault="00A7298B" w:rsidP="00A7298B">
            <w:r>
              <w:t xml:space="preserve"> Northwood College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25/01/16</w:t>
            </w:r>
          </w:p>
        </w:tc>
        <w:tc>
          <w:tcPr>
            <w:tcW w:w="2129" w:type="dxa"/>
          </w:tcPr>
          <w:p w:rsidR="00A7298B" w:rsidRDefault="00A7298B" w:rsidP="00A7298B">
            <w:r>
              <w:t>9b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>Barnhill</w:t>
            </w:r>
          </w:p>
        </w:tc>
        <w:tc>
          <w:tcPr>
            <w:tcW w:w="2129" w:type="dxa"/>
          </w:tcPr>
          <w:p w:rsidR="00A7298B" w:rsidRDefault="00A7298B" w:rsidP="00A7298B">
            <w:r>
              <w:t>Barnhill</w:t>
            </w:r>
          </w:p>
        </w:tc>
      </w:tr>
      <w:tr w:rsidR="00A7298B" w:rsidTr="00A7298B">
        <w:tc>
          <w:tcPr>
            <w:tcW w:w="2129" w:type="dxa"/>
          </w:tcPr>
          <w:p w:rsidR="00A7298B" w:rsidRDefault="00A7298B" w:rsidP="00A7298B">
            <w:r>
              <w:t>03/03/16</w:t>
            </w:r>
          </w:p>
        </w:tc>
        <w:tc>
          <w:tcPr>
            <w:tcW w:w="2129" w:type="dxa"/>
          </w:tcPr>
          <w:p w:rsidR="00A7298B" w:rsidRDefault="00A7298B" w:rsidP="00A7298B">
            <w:r>
              <w:t xml:space="preserve"> Netball</w:t>
            </w:r>
          </w:p>
        </w:tc>
        <w:tc>
          <w:tcPr>
            <w:tcW w:w="2365" w:type="dxa"/>
          </w:tcPr>
          <w:p w:rsidR="00A7298B" w:rsidRDefault="00A7298B" w:rsidP="00A7298B">
            <w:r>
              <w:t xml:space="preserve">Borough Tournament </w:t>
            </w:r>
          </w:p>
        </w:tc>
        <w:tc>
          <w:tcPr>
            <w:tcW w:w="2129" w:type="dxa"/>
          </w:tcPr>
          <w:p w:rsidR="00A7298B" w:rsidRDefault="00A7298B" w:rsidP="00A7298B">
            <w:r>
              <w:t>St Helens</w:t>
            </w:r>
          </w:p>
        </w:tc>
      </w:tr>
    </w:tbl>
    <w:p w:rsidR="00746EED" w:rsidRDefault="00746EED"/>
    <w:p w:rsidR="00746EED" w:rsidRDefault="00746EED"/>
    <w:p w:rsidR="00746EED" w:rsidRDefault="00746EED"/>
    <w:p w:rsidR="00746EED" w:rsidRDefault="00746EED"/>
    <w:p w:rsidR="00746EED" w:rsidRDefault="00746EED"/>
    <w:tbl>
      <w:tblPr>
        <w:tblStyle w:val="TableGrid"/>
        <w:tblW w:w="8988" w:type="dxa"/>
        <w:tblLook w:val="04A0" w:firstRow="1" w:lastRow="0" w:firstColumn="1" w:lastColumn="0" w:noHBand="0" w:noVBand="1"/>
      </w:tblPr>
      <w:tblGrid>
        <w:gridCol w:w="2129"/>
        <w:gridCol w:w="2129"/>
        <w:gridCol w:w="2323"/>
        <w:gridCol w:w="42"/>
        <w:gridCol w:w="2323"/>
        <w:gridCol w:w="42"/>
      </w:tblGrid>
      <w:tr w:rsidR="00121F20" w:rsidTr="00E03011">
        <w:trPr>
          <w:gridAfter w:val="1"/>
          <w:wAfter w:w="42" w:type="dxa"/>
          <w:trHeight w:val="416"/>
        </w:trPr>
        <w:tc>
          <w:tcPr>
            <w:tcW w:w="8946" w:type="dxa"/>
            <w:gridSpan w:val="5"/>
          </w:tcPr>
          <w:p w:rsidR="00121F20" w:rsidRPr="00746EED" w:rsidRDefault="00121F20" w:rsidP="00121F20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10 </w:t>
            </w:r>
          </w:p>
        </w:tc>
      </w:tr>
      <w:tr w:rsidR="00746EED" w:rsidTr="00121F20">
        <w:trPr>
          <w:gridAfter w:val="1"/>
          <w:wAfter w:w="42" w:type="dxa"/>
          <w:trHeight w:val="416"/>
        </w:trPr>
        <w:tc>
          <w:tcPr>
            <w:tcW w:w="2129" w:type="dxa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Date</w:t>
            </w:r>
          </w:p>
          <w:p w:rsidR="00746EED" w:rsidRPr="00746EED" w:rsidRDefault="00746EED" w:rsidP="00917998">
            <w:pPr>
              <w:rPr>
                <w:b/>
              </w:rPr>
            </w:pPr>
          </w:p>
          <w:p w:rsidR="00746EED" w:rsidRPr="00746EED" w:rsidRDefault="00746EED" w:rsidP="00917998">
            <w:pPr>
              <w:rPr>
                <w:b/>
              </w:rPr>
            </w:pPr>
          </w:p>
        </w:tc>
        <w:tc>
          <w:tcPr>
            <w:tcW w:w="2129" w:type="dxa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Sport</w:t>
            </w:r>
          </w:p>
        </w:tc>
        <w:tc>
          <w:tcPr>
            <w:tcW w:w="2323" w:type="dxa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Opposition</w:t>
            </w:r>
          </w:p>
        </w:tc>
        <w:tc>
          <w:tcPr>
            <w:tcW w:w="2365" w:type="dxa"/>
            <w:gridSpan w:val="2"/>
          </w:tcPr>
          <w:p w:rsidR="00746EED" w:rsidRPr="00746EED" w:rsidRDefault="00746EED" w:rsidP="00917998">
            <w:pPr>
              <w:rPr>
                <w:b/>
              </w:rPr>
            </w:pPr>
            <w:r w:rsidRPr="00746EED">
              <w:rPr>
                <w:b/>
              </w:rPr>
              <w:t>Venue</w:t>
            </w:r>
          </w:p>
        </w:tc>
      </w:tr>
      <w:tr w:rsidR="00746EED" w:rsidTr="00121F20">
        <w:trPr>
          <w:gridAfter w:val="1"/>
          <w:wAfter w:w="42" w:type="dxa"/>
        </w:trPr>
        <w:tc>
          <w:tcPr>
            <w:tcW w:w="2129" w:type="dxa"/>
          </w:tcPr>
          <w:p w:rsidR="00746EED" w:rsidRDefault="00746EED" w:rsidP="00917998">
            <w:r>
              <w:t>21/10/15</w:t>
            </w:r>
          </w:p>
        </w:tc>
        <w:tc>
          <w:tcPr>
            <w:tcW w:w="2129" w:type="dxa"/>
          </w:tcPr>
          <w:p w:rsidR="00746EED" w:rsidRDefault="00746EED" w:rsidP="00917998">
            <w:r>
              <w:t>10a Netball</w:t>
            </w:r>
          </w:p>
        </w:tc>
        <w:tc>
          <w:tcPr>
            <w:tcW w:w="2323" w:type="dxa"/>
          </w:tcPr>
          <w:p w:rsidR="00746EED" w:rsidRDefault="00746EED" w:rsidP="00917998">
            <w:r>
              <w:t>Ruislip High</w:t>
            </w:r>
          </w:p>
        </w:tc>
        <w:tc>
          <w:tcPr>
            <w:tcW w:w="2365" w:type="dxa"/>
            <w:gridSpan w:val="2"/>
          </w:tcPr>
          <w:p w:rsidR="00746EED" w:rsidRDefault="00746EED" w:rsidP="00917998">
            <w:r>
              <w:t>Vyners</w:t>
            </w:r>
          </w:p>
        </w:tc>
      </w:tr>
      <w:tr w:rsidR="00A7298B" w:rsidTr="00121F20">
        <w:trPr>
          <w:gridAfter w:val="1"/>
          <w:wAfter w:w="42" w:type="dxa"/>
        </w:trPr>
        <w:tc>
          <w:tcPr>
            <w:tcW w:w="2129" w:type="dxa"/>
          </w:tcPr>
          <w:p w:rsidR="00A7298B" w:rsidRDefault="00A7298B" w:rsidP="00A7298B">
            <w:r>
              <w:t>22/10/15</w:t>
            </w:r>
          </w:p>
        </w:tc>
        <w:tc>
          <w:tcPr>
            <w:tcW w:w="2129" w:type="dxa"/>
          </w:tcPr>
          <w:p w:rsidR="00A7298B" w:rsidRDefault="00A7298B" w:rsidP="00A7298B">
            <w:r>
              <w:t>U16 Futsal</w:t>
            </w:r>
          </w:p>
        </w:tc>
        <w:tc>
          <w:tcPr>
            <w:tcW w:w="2323" w:type="dxa"/>
          </w:tcPr>
          <w:p w:rsidR="00A7298B" w:rsidRDefault="00A7298B" w:rsidP="00A7298B">
            <w:proofErr w:type="spellStart"/>
            <w:r>
              <w:t>Harefield</w:t>
            </w:r>
            <w:proofErr w:type="spellEnd"/>
            <w:r>
              <w:t xml:space="preserve"> Academy</w:t>
            </w:r>
          </w:p>
        </w:tc>
        <w:tc>
          <w:tcPr>
            <w:tcW w:w="2365" w:type="dxa"/>
            <w:gridSpan w:val="2"/>
          </w:tcPr>
          <w:p w:rsidR="00A7298B" w:rsidRDefault="00A7298B" w:rsidP="00A7298B">
            <w:proofErr w:type="spellStart"/>
            <w:r>
              <w:t>Vyners</w:t>
            </w:r>
            <w:proofErr w:type="spellEnd"/>
          </w:p>
        </w:tc>
      </w:tr>
      <w:tr w:rsidR="00A7298B" w:rsidTr="00121F20">
        <w:tc>
          <w:tcPr>
            <w:tcW w:w="2129" w:type="dxa"/>
          </w:tcPr>
          <w:p w:rsidR="00A7298B" w:rsidRDefault="00A7298B" w:rsidP="002076E4">
            <w:r>
              <w:t>11/11/15</w:t>
            </w:r>
          </w:p>
        </w:tc>
        <w:tc>
          <w:tcPr>
            <w:tcW w:w="2129" w:type="dxa"/>
          </w:tcPr>
          <w:p w:rsidR="00A7298B" w:rsidRDefault="00A7298B" w:rsidP="002076E4">
            <w:r>
              <w:t>U16</w:t>
            </w:r>
            <w:r>
              <w:t xml:space="preserve"> Futsal</w:t>
            </w:r>
          </w:p>
        </w:tc>
        <w:tc>
          <w:tcPr>
            <w:tcW w:w="2365" w:type="dxa"/>
            <w:gridSpan w:val="2"/>
          </w:tcPr>
          <w:p w:rsidR="00A7298B" w:rsidRDefault="00A7298B" w:rsidP="002076E4">
            <w:proofErr w:type="spellStart"/>
            <w:r>
              <w:t>Bishopshalt</w:t>
            </w:r>
            <w:proofErr w:type="spellEnd"/>
          </w:p>
        </w:tc>
        <w:tc>
          <w:tcPr>
            <w:tcW w:w="2365" w:type="dxa"/>
            <w:gridSpan w:val="2"/>
          </w:tcPr>
          <w:p w:rsidR="00A7298B" w:rsidRDefault="00A7298B" w:rsidP="002076E4">
            <w:proofErr w:type="spellStart"/>
            <w:r>
              <w:t>Vyners</w:t>
            </w:r>
            <w:proofErr w:type="spellEnd"/>
          </w:p>
        </w:tc>
      </w:tr>
      <w:tr w:rsidR="00A7298B" w:rsidTr="00121F20">
        <w:trPr>
          <w:gridAfter w:val="1"/>
          <w:wAfter w:w="42" w:type="dxa"/>
        </w:trPr>
        <w:tc>
          <w:tcPr>
            <w:tcW w:w="2129" w:type="dxa"/>
          </w:tcPr>
          <w:p w:rsidR="00A7298B" w:rsidRDefault="00A7298B" w:rsidP="00A7298B">
            <w:r>
              <w:t>07/12/15</w:t>
            </w:r>
          </w:p>
        </w:tc>
        <w:tc>
          <w:tcPr>
            <w:tcW w:w="2129" w:type="dxa"/>
          </w:tcPr>
          <w:p w:rsidR="00A7298B" w:rsidRDefault="00A7298B" w:rsidP="00A7298B">
            <w:r>
              <w:t>10a &amp; 10b Netball</w:t>
            </w:r>
          </w:p>
        </w:tc>
        <w:tc>
          <w:tcPr>
            <w:tcW w:w="2323" w:type="dxa"/>
          </w:tcPr>
          <w:p w:rsidR="00A7298B" w:rsidRDefault="00A7298B" w:rsidP="00A7298B">
            <w:r>
              <w:t>Northwood College</w:t>
            </w:r>
          </w:p>
        </w:tc>
        <w:tc>
          <w:tcPr>
            <w:tcW w:w="2365" w:type="dxa"/>
            <w:gridSpan w:val="2"/>
          </w:tcPr>
          <w:p w:rsidR="00A7298B" w:rsidRDefault="00A7298B" w:rsidP="00A7298B">
            <w:r>
              <w:t xml:space="preserve"> Northwood College</w:t>
            </w:r>
          </w:p>
        </w:tc>
      </w:tr>
      <w:tr w:rsidR="00121F20" w:rsidTr="00121F20">
        <w:tc>
          <w:tcPr>
            <w:tcW w:w="2129" w:type="dxa"/>
          </w:tcPr>
          <w:p w:rsidR="00121F20" w:rsidRDefault="00121F20" w:rsidP="002076E4">
            <w:r>
              <w:t>10/12/15</w:t>
            </w:r>
          </w:p>
        </w:tc>
        <w:tc>
          <w:tcPr>
            <w:tcW w:w="2129" w:type="dxa"/>
          </w:tcPr>
          <w:p w:rsidR="00121F20" w:rsidRDefault="00121F20" w:rsidP="002076E4">
            <w:r>
              <w:t>U16</w:t>
            </w:r>
            <w:r>
              <w:t xml:space="preserve"> Futsal</w:t>
            </w:r>
          </w:p>
        </w:tc>
        <w:tc>
          <w:tcPr>
            <w:tcW w:w="2365" w:type="dxa"/>
            <w:gridSpan w:val="2"/>
          </w:tcPr>
          <w:p w:rsidR="00121F20" w:rsidRDefault="00121F20" w:rsidP="002076E4">
            <w:r>
              <w:t>Haydon</w:t>
            </w:r>
          </w:p>
        </w:tc>
        <w:tc>
          <w:tcPr>
            <w:tcW w:w="2365" w:type="dxa"/>
            <w:gridSpan w:val="2"/>
          </w:tcPr>
          <w:p w:rsidR="00121F20" w:rsidRDefault="00121F20" w:rsidP="002076E4">
            <w:r>
              <w:t>Home</w:t>
            </w:r>
          </w:p>
        </w:tc>
      </w:tr>
      <w:tr w:rsidR="00A7298B" w:rsidTr="00121F20">
        <w:trPr>
          <w:gridAfter w:val="1"/>
          <w:wAfter w:w="42" w:type="dxa"/>
        </w:trPr>
        <w:tc>
          <w:tcPr>
            <w:tcW w:w="2129" w:type="dxa"/>
          </w:tcPr>
          <w:p w:rsidR="00A7298B" w:rsidRDefault="00A7298B" w:rsidP="00A7298B">
            <w:r>
              <w:t>21/01/16</w:t>
            </w:r>
          </w:p>
        </w:tc>
        <w:tc>
          <w:tcPr>
            <w:tcW w:w="2129" w:type="dxa"/>
          </w:tcPr>
          <w:p w:rsidR="00A7298B" w:rsidRDefault="00A7298B" w:rsidP="00A7298B">
            <w:r>
              <w:t>10b Netball</w:t>
            </w:r>
          </w:p>
        </w:tc>
        <w:tc>
          <w:tcPr>
            <w:tcW w:w="2323" w:type="dxa"/>
          </w:tcPr>
          <w:p w:rsidR="00A7298B" w:rsidRDefault="00A7298B" w:rsidP="00A7298B">
            <w:r>
              <w:t>Guru Nanak</w:t>
            </w:r>
          </w:p>
        </w:tc>
        <w:tc>
          <w:tcPr>
            <w:tcW w:w="2365" w:type="dxa"/>
            <w:gridSpan w:val="2"/>
          </w:tcPr>
          <w:p w:rsidR="00A7298B" w:rsidRDefault="00A7298B" w:rsidP="00A7298B">
            <w:r>
              <w:t>Vyners</w:t>
            </w:r>
          </w:p>
        </w:tc>
      </w:tr>
      <w:tr w:rsidR="00A7298B" w:rsidTr="00121F20">
        <w:trPr>
          <w:gridAfter w:val="1"/>
          <w:wAfter w:w="42" w:type="dxa"/>
        </w:trPr>
        <w:tc>
          <w:tcPr>
            <w:tcW w:w="2129" w:type="dxa"/>
          </w:tcPr>
          <w:p w:rsidR="00A7298B" w:rsidRDefault="00A7298B" w:rsidP="00A7298B">
            <w:r>
              <w:t>01/02/16</w:t>
            </w:r>
          </w:p>
        </w:tc>
        <w:tc>
          <w:tcPr>
            <w:tcW w:w="2129" w:type="dxa"/>
          </w:tcPr>
          <w:p w:rsidR="00A7298B" w:rsidRDefault="00A7298B" w:rsidP="00A7298B">
            <w:r>
              <w:t>10b Netball</w:t>
            </w:r>
          </w:p>
        </w:tc>
        <w:tc>
          <w:tcPr>
            <w:tcW w:w="2323" w:type="dxa"/>
          </w:tcPr>
          <w:p w:rsidR="00A7298B" w:rsidRDefault="00A7298B" w:rsidP="00A7298B">
            <w:proofErr w:type="spellStart"/>
            <w:r>
              <w:t>Stockley</w:t>
            </w:r>
            <w:proofErr w:type="spellEnd"/>
            <w:r>
              <w:t xml:space="preserve"> Academy </w:t>
            </w:r>
          </w:p>
        </w:tc>
        <w:tc>
          <w:tcPr>
            <w:tcW w:w="2365" w:type="dxa"/>
            <w:gridSpan w:val="2"/>
          </w:tcPr>
          <w:p w:rsidR="00A7298B" w:rsidRDefault="00A7298B" w:rsidP="00A7298B">
            <w:proofErr w:type="spellStart"/>
            <w:r>
              <w:t>Stockley</w:t>
            </w:r>
            <w:proofErr w:type="spellEnd"/>
            <w:r>
              <w:t xml:space="preserve"> Academy</w:t>
            </w:r>
          </w:p>
        </w:tc>
      </w:tr>
      <w:tr w:rsidR="00A7298B" w:rsidTr="00121F20">
        <w:trPr>
          <w:gridAfter w:val="1"/>
          <w:wAfter w:w="42" w:type="dxa"/>
        </w:trPr>
        <w:tc>
          <w:tcPr>
            <w:tcW w:w="2129" w:type="dxa"/>
          </w:tcPr>
          <w:p w:rsidR="00A7298B" w:rsidRDefault="00A7298B" w:rsidP="00A7298B">
            <w:r>
              <w:t>08/02/16</w:t>
            </w:r>
          </w:p>
        </w:tc>
        <w:tc>
          <w:tcPr>
            <w:tcW w:w="2129" w:type="dxa"/>
          </w:tcPr>
          <w:p w:rsidR="00A7298B" w:rsidRDefault="00A7298B" w:rsidP="00A7298B">
            <w:r>
              <w:t xml:space="preserve"> 10b Netball</w:t>
            </w:r>
          </w:p>
        </w:tc>
        <w:tc>
          <w:tcPr>
            <w:tcW w:w="2323" w:type="dxa"/>
          </w:tcPr>
          <w:p w:rsidR="00A7298B" w:rsidRDefault="00A7298B" w:rsidP="00A7298B">
            <w:r>
              <w:t>Barnhill</w:t>
            </w:r>
          </w:p>
        </w:tc>
        <w:tc>
          <w:tcPr>
            <w:tcW w:w="2365" w:type="dxa"/>
            <w:gridSpan w:val="2"/>
          </w:tcPr>
          <w:p w:rsidR="00A7298B" w:rsidRDefault="00A7298B" w:rsidP="00A7298B">
            <w:r>
              <w:t>Vyners</w:t>
            </w:r>
          </w:p>
        </w:tc>
      </w:tr>
    </w:tbl>
    <w:p w:rsidR="00746EED" w:rsidRDefault="00746EED"/>
    <w:sectPr w:rsidR="00746EED" w:rsidSect="002931E1">
      <w:headerReference w:type="default" r:id="rId6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98B" w:rsidRDefault="00A7298B" w:rsidP="00A7298B">
      <w:r>
        <w:separator/>
      </w:r>
    </w:p>
  </w:endnote>
  <w:endnote w:type="continuationSeparator" w:id="0">
    <w:p w:rsidR="00A7298B" w:rsidRDefault="00A7298B" w:rsidP="00A72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98B" w:rsidRDefault="00A7298B" w:rsidP="00A7298B">
      <w:r>
        <w:separator/>
      </w:r>
    </w:p>
  </w:footnote>
  <w:footnote w:type="continuationSeparator" w:id="0">
    <w:p w:rsidR="00A7298B" w:rsidRDefault="00A7298B" w:rsidP="00A729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98B" w:rsidRDefault="00A7298B" w:rsidP="00A7298B">
    <w:pPr>
      <w:pStyle w:val="Header"/>
      <w:jc w:val="center"/>
    </w:pPr>
    <w:r>
      <w:t>Girls Co-Curricular Fixtures 2015-2016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EED"/>
    <w:rsid w:val="00121F20"/>
    <w:rsid w:val="002931E1"/>
    <w:rsid w:val="00746EED"/>
    <w:rsid w:val="00A7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942C78B8-B4FC-4C24-8ABC-7CF2E598E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6E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29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98B"/>
  </w:style>
  <w:style w:type="paragraph" w:styleId="Footer">
    <w:name w:val="footer"/>
    <w:basedOn w:val="Normal"/>
    <w:link w:val="FooterChar"/>
    <w:uiPriority w:val="99"/>
    <w:unhideWhenUsed/>
    <w:rsid w:val="00A729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817129C2</Template>
  <TotalTime>0</TotalTime>
  <Pages>2</Pages>
  <Words>262</Words>
  <Characters>1500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vyners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Thompson</dc:creator>
  <cp:keywords/>
  <dc:description/>
  <cp:lastModifiedBy>LGT</cp:lastModifiedBy>
  <cp:revision>2</cp:revision>
  <dcterms:created xsi:type="dcterms:W3CDTF">2015-10-15T08:52:00Z</dcterms:created>
  <dcterms:modified xsi:type="dcterms:W3CDTF">2015-10-15T08:52:00Z</dcterms:modified>
</cp:coreProperties>
</file>